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0"/>
        <w:gridCol w:w="144"/>
        <w:gridCol w:w="3456"/>
      </w:tblGrid>
      <w:tr w:rsidR="0038338F">
        <w:trPr>
          <w:trHeight w:hRule="exact" w:val="14400"/>
          <w:jc w:val="center"/>
        </w:trPr>
        <w:tc>
          <w:tcPr>
            <w:tcW w:w="7200" w:type="dxa"/>
          </w:tcPr>
          <w:p w:rsidR="00435AB0" w:rsidRDefault="00435AB0"/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38338F" w:rsidTr="00673443">
              <w:trPr>
                <w:cantSplit/>
                <w:trHeight w:hRule="exact" w:val="4437"/>
              </w:trPr>
              <w:tc>
                <w:tcPr>
                  <w:tcW w:w="7200" w:type="dxa"/>
                </w:tcPr>
                <w:p w:rsidR="00435AB0" w:rsidRDefault="001659B4" w:rsidP="00015338">
                  <w:pPr>
                    <w:pStyle w:val="Title"/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noProof/>
                      <w:sz w:val="72"/>
                      <w:szCs w:val="72"/>
                      <w:lang w:eastAsia="en-US"/>
                    </w:rPr>
                  </w:r>
                  <w:r>
                    <w:rPr>
                      <w:noProof/>
                      <w:sz w:val="72"/>
                      <w:szCs w:val="72"/>
                      <w:lang w:eastAsia="en-US"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WordArt 1" o:spid="_x0000_s1039" type="#_x0000_t202" alt="Paper bag" style="width:286.7pt;height:31.8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      <o:lock v:ext="edit" shapetype="t"/>
                        <v:textbox style="mso-fit-shape-to-text:t">
                          <w:txbxContent>
                            <w:p w:rsidR="0037458A" w:rsidRDefault="0037458A" w:rsidP="0037458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sz w:val="56"/>
                                  <w:szCs w:val="56"/>
                                </w:rPr>
                                <w:t>YARD DAWG CLASSIC</w:t>
                              </w:r>
                            </w:p>
                          </w:txbxContent>
                        </v:textbox>
                        <w10:wrap type="none"/>
                        <w10:anchorlock/>
                      </v:shape>
                    </w:pict>
                  </w:r>
                </w:p>
                <w:p w:rsidR="000558AE" w:rsidRPr="00A54542" w:rsidRDefault="00753E3B" w:rsidP="00015338">
                  <w:pPr>
                    <w:pStyle w:val="Title"/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color w:val="003300"/>
                      <w:sz w:val="48"/>
                      <w:szCs w:val="48"/>
                    </w:rPr>
                    <w:t>jUNE 20, 2017</w:t>
                  </w:r>
                </w:p>
                <w:p w:rsidR="004B6A32" w:rsidRDefault="000558AE" w:rsidP="004B6A32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0266AB">
                    <w:rPr>
                      <w:rFonts w:ascii="Times New Roman" w:hAnsi="Times New Roman" w:cs="Times New Roman"/>
                      <w:b/>
                    </w:rPr>
                    <w:t>The Mississippi Turfgrass Association invites you to participate in the 1</w:t>
                  </w:r>
                  <w:r w:rsidR="00753E3B" w:rsidRPr="000266AB">
                    <w:rPr>
                      <w:rFonts w:ascii="Times New Roman" w:hAnsi="Times New Roman" w:cs="Times New Roman"/>
                      <w:b/>
                    </w:rPr>
                    <w:t>5</w:t>
                  </w:r>
                  <w:r w:rsidRPr="000266AB">
                    <w:rPr>
                      <w:rFonts w:ascii="Times New Roman" w:hAnsi="Times New Roman" w:cs="Times New Roman"/>
                      <w:b/>
                      <w:vertAlign w:val="superscript"/>
                    </w:rPr>
                    <w:t>th</w:t>
                  </w:r>
                  <w:r w:rsidRPr="000266AB">
                    <w:rPr>
                      <w:rFonts w:ascii="Times New Roman" w:hAnsi="Times New Roman" w:cs="Times New Roman"/>
                      <w:b/>
                    </w:rPr>
                    <w:t xml:space="preserve"> Annual Ya</w:t>
                  </w:r>
                  <w:r w:rsidR="00435AB0" w:rsidRPr="000266AB">
                    <w:rPr>
                      <w:rFonts w:ascii="Times New Roman" w:hAnsi="Times New Roman" w:cs="Times New Roman"/>
                      <w:b/>
                    </w:rPr>
                    <w:t xml:space="preserve">rd Dawg Classic Golf Tournament </w:t>
                  </w:r>
                  <w:r w:rsidR="00753E3B" w:rsidRPr="000266AB">
                    <w:rPr>
                      <w:rFonts w:ascii="Times New Roman" w:hAnsi="Times New Roman" w:cs="Times New Roman"/>
                      <w:b/>
                    </w:rPr>
                    <w:t xml:space="preserve">at the </w:t>
                  </w:r>
                  <w:r w:rsidR="00753E3B" w:rsidRPr="001C150B">
                    <w:rPr>
                      <w:rFonts w:ascii="Times New Roman" w:hAnsi="Times New Roman" w:cs="Times New Roman"/>
                      <w:b/>
                      <w:i/>
                      <w:color w:val="0000CC"/>
                    </w:rPr>
                    <w:t>Old Waverly</w:t>
                  </w:r>
                  <w:r w:rsidR="00753E3B" w:rsidRPr="000266AB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753E3B" w:rsidRPr="001C150B">
                    <w:rPr>
                      <w:rFonts w:ascii="Times New Roman" w:hAnsi="Times New Roman" w:cs="Times New Roman"/>
                      <w:b/>
                      <w:i/>
                      <w:color w:val="0000CC"/>
                    </w:rPr>
                    <w:t>G</w:t>
                  </w:r>
                  <w:r w:rsidR="00015338" w:rsidRPr="001C150B">
                    <w:rPr>
                      <w:rFonts w:ascii="Times New Roman" w:hAnsi="Times New Roman" w:cs="Times New Roman"/>
                      <w:b/>
                      <w:i/>
                      <w:color w:val="0000CC"/>
                    </w:rPr>
                    <w:t>olf Club</w:t>
                  </w:r>
                  <w:r w:rsidR="00015338" w:rsidRPr="000266AB">
                    <w:rPr>
                      <w:rFonts w:ascii="Times New Roman" w:hAnsi="Times New Roman" w:cs="Times New Roman"/>
                      <w:b/>
                    </w:rPr>
                    <w:t xml:space="preserve"> in </w:t>
                  </w:r>
                  <w:r w:rsidR="00753E3B" w:rsidRPr="000266AB">
                    <w:rPr>
                      <w:rFonts w:ascii="Times New Roman" w:hAnsi="Times New Roman" w:cs="Times New Roman"/>
                      <w:b/>
                    </w:rPr>
                    <w:t>West Point</w:t>
                  </w:r>
                  <w:r w:rsidR="00015338" w:rsidRPr="000266AB">
                    <w:rPr>
                      <w:rFonts w:ascii="Times New Roman" w:hAnsi="Times New Roman" w:cs="Times New Roman"/>
                      <w:b/>
                    </w:rPr>
                    <w:t>, MS</w:t>
                  </w:r>
                  <w:r w:rsidRPr="000266AB">
                    <w:rPr>
                      <w:rFonts w:ascii="Times New Roman" w:hAnsi="Times New Roman" w:cs="Times New Roman"/>
                    </w:rPr>
                    <w:t xml:space="preserve">.  </w:t>
                  </w:r>
                </w:p>
                <w:p w:rsidR="00673443" w:rsidRPr="008C2EFC" w:rsidRDefault="004B6A32" w:rsidP="00673443">
                  <w:pPr>
                    <w:rPr>
                      <w:b/>
                      <w:color w:val="000000"/>
                    </w:rPr>
                  </w:pPr>
                  <w:r w:rsidRPr="004B6A32"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  <w:t>*</w:t>
                  </w:r>
                  <w:r w:rsidR="000558AE" w:rsidRPr="008C2EFC">
                    <w:rPr>
                      <w:rFonts w:ascii="Times New Roman" w:hAnsi="Times New Roman" w:cs="Times New Roman"/>
                      <w:i/>
                    </w:rPr>
                    <w:t xml:space="preserve">You will note that you can form your own team.  </w:t>
                  </w:r>
                  <w:r w:rsidR="00C93471" w:rsidRPr="008C2EFC">
                    <w:rPr>
                      <w:rFonts w:ascii="Times New Roman" w:hAnsi="Times New Roman" w:cs="Times New Roman"/>
                      <w:i/>
                    </w:rPr>
                    <w:t>Individuals who wish to play and do not have a team will be assigned to a team by the tournament committee.</w:t>
                  </w:r>
                  <w:r w:rsidR="00673443" w:rsidRPr="008C2EFC">
                    <w:rPr>
                      <w:rFonts w:ascii="Times New Roman" w:hAnsi="Times New Roman" w:cs="Times New Roman"/>
                      <w:i/>
                    </w:rPr>
                    <w:t xml:space="preserve">  Y</w:t>
                  </w:r>
                  <w:r w:rsidR="00673443" w:rsidRPr="008C2EFC">
                    <w:rPr>
                      <w:rFonts w:ascii="Times New Roman" w:hAnsi="Times New Roman" w:cs="Times New Roman"/>
                      <w:i/>
                      <w:color w:val="000000"/>
                    </w:rPr>
                    <w:t>our team members do not have to be MTA members—they can be a friend, family member, green committee</w:t>
                  </w:r>
                  <w:r w:rsidR="00673443" w:rsidRPr="008C2EFC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="00673443" w:rsidRPr="008C2EFC">
                    <w:rPr>
                      <w:rFonts w:ascii="Times New Roman" w:hAnsi="Times New Roman" w:cs="Times New Roman"/>
                      <w:i/>
                      <w:color w:val="000000"/>
                    </w:rPr>
                    <w:t>member,</w:t>
                  </w:r>
                  <w:r w:rsidR="00673443" w:rsidRPr="008C2EFC">
                    <w:rPr>
                      <w:rFonts w:ascii="Times New Roman" w:hAnsi="Times New Roman" w:cs="Times New Roman"/>
                      <w:b/>
                      <w:color w:val="000000"/>
                    </w:rPr>
                    <w:t xml:space="preserve"> </w:t>
                  </w:r>
                  <w:r w:rsidR="00673443" w:rsidRPr="008C2EFC">
                    <w:rPr>
                      <w:rFonts w:ascii="Times New Roman" w:hAnsi="Times New Roman" w:cs="Times New Roman"/>
                      <w:i/>
                      <w:color w:val="000000"/>
                    </w:rPr>
                    <w:t>etc.</w:t>
                  </w:r>
                </w:p>
                <w:p w:rsidR="0038338F" w:rsidRPr="004B6A32" w:rsidRDefault="0038338F" w:rsidP="004B6A32">
                  <w:pPr>
                    <w:pStyle w:val="NoSpacing"/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</w:pPr>
                </w:p>
              </w:tc>
            </w:tr>
            <w:tr w:rsidR="0038338F" w:rsidTr="005346B8">
              <w:trPr>
                <w:trHeight w:hRule="exact" w:val="5220"/>
              </w:trPr>
              <w:tc>
                <w:tcPr>
                  <w:tcW w:w="7200" w:type="dxa"/>
                </w:tcPr>
                <w:p w:rsidR="00977313" w:rsidRPr="00015338" w:rsidRDefault="008C2EFC" w:rsidP="00977313">
                  <w:pPr>
                    <w:rPr>
                      <w:b/>
                      <w:color w:val="0000FF"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color w:val="0000FF"/>
                      <w:sz w:val="20"/>
                      <w:szCs w:val="20"/>
                      <w:lang w:eastAsia="en-US"/>
                    </w:rPr>
                    <w:drawing>
                      <wp:anchor distT="0" distB="0" distL="114300" distR="114300" simplePos="0" relativeHeight="251660800" behindDoc="0" locked="0" layoutInCell="1" allowOverlap="1">
                        <wp:simplePos x="0" y="0"/>
                        <wp:positionH relativeFrom="column">
                          <wp:posOffset>3648075</wp:posOffset>
                        </wp:positionH>
                        <wp:positionV relativeFrom="paragraph">
                          <wp:posOffset>122555</wp:posOffset>
                        </wp:positionV>
                        <wp:extent cx="848360" cy="1009650"/>
                        <wp:effectExtent l="19050" t="0" r="8890" b="0"/>
                        <wp:wrapNone/>
                        <wp:docPr id="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8360" cy="1009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77313" w:rsidRPr="00015338">
                    <w:rPr>
                      <w:b/>
                      <w:color w:val="0000FF"/>
                      <w:sz w:val="20"/>
                      <w:szCs w:val="20"/>
                    </w:rPr>
                    <w:t>PLAYER LIST</w:t>
                  </w:r>
                  <w:r w:rsidR="00673443">
                    <w:rPr>
                      <w:b/>
                      <w:color w:val="0000FF"/>
                      <w:sz w:val="20"/>
                      <w:szCs w:val="20"/>
                    </w:rPr>
                    <w:t xml:space="preserve">  </w:t>
                  </w:r>
                </w:p>
                <w:p w:rsidR="00977313" w:rsidRPr="00426371" w:rsidRDefault="00977313" w:rsidP="008C2EFC">
                  <w:pPr>
                    <w:rPr>
                      <w:b/>
                      <w:sz w:val="20"/>
                      <w:szCs w:val="20"/>
                    </w:rPr>
                  </w:pPr>
                  <w:r w:rsidRPr="00426371">
                    <w:rPr>
                      <w:b/>
                      <w:color w:val="FF0000"/>
                      <w:sz w:val="20"/>
                      <w:szCs w:val="20"/>
                    </w:rPr>
                    <w:t xml:space="preserve">   </w:t>
                  </w:r>
                  <w:r w:rsidRPr="00426371">
                    <w:rPr>
                      <w:b/>
                      <w:sz w:val="20"/>
                      <w:szCs w:val="20"/>
                    </w:rPr>
                    <w:t>1.______________________________________</w:t>
                  </w:r>
                </w:p>
                <w:p w:rsidR="00977313" w:rsidRPr="00426371" w:rsidRDefault="008C2EFC" w:rsidP="008C2EFC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   </w:t>
                  </w:r>
                  <w:r w:rsidR="00977313" w:rsidRPr="00426371">
                    <w:rPr>
                      <w:b/>
                      <w:sz w:val="20"/>
                      <w:szCs w:val="20"/>
                    </w:rPr>
                    <w:t>2.______________________________________</w:t>
                  </w:r>
                </w:p>
                <w:p w:rsidR="00977313" w:rsidRPr="00426371" w:rsidRDefault="008C2EFC" w:rsidP="008C2EFC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   </w:t>
                  </w:r>
                  <w:r w:rsidR="00977313" w:rsidRPr="00426371">
                    <w:rPr>
                      <w:b/>
                      <w:sz w:val="20"/>
                      <w:szCs w:val="20"/>
                    </w:rPr>
                    <w:t>3.______________________________________</w:t>
                  </w:r>
                </w:p>
                <w:p w:rsidR="00977313" w:rsidRPr="003C77BF" w:rsidRDefault="008C2EFC" w:rsidP="008C2EFC">
                  <w:pPr>
                    <w:rPr>
                      <w:b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   </w:t>
                  </w:r>
                  <w:r w:rsidR="00977313" w:rsidRPr="00426371">
                    <w:rPr>
                      <w:b/>
                      <w:sz w:val="20"/>
                      <w:szCs w:val="20"/>
                    </w:rPr>
                    <w:t>4.______________________________________</w:t>
                  </w:r>
                </w:p>
                <w:p w:rsidR="00426371" w:rsidRPr="007555E1" w:rsidRDefault="00426371" w:rsidP="006D7E5C">
                  <w:pPr>
                    <w:rPr>
                      <w:b/>
                      <w:color w:val="FF0000"/>
                      <w:sz w:val="22"/>
                      <w:szCs w:val="22"/>
                    </w:rPr>
                  </w:pPr>
                  <w:r w:rsidRPr="00426371">
                    <w:rPr>
                      <w:b/>
                      <w:i/>
                      <w:sz w:val="20"/>
                      <w:szCs w:val="20"/>
                    </w:rPr>
                    <w:t xml:space="preserve">Methods of payment:  American Express, Visa or MasterCard---if paying by credit card, signed entry may be faxed to </w:t>
                  </w:r>
                  <w:r w:rsidRPr="00426371">
                    <w:rPr>
                      <w:b/>
                      <w:i/>
                      <w:color w:val="0000FF"/>
                      <w:sz w:val="20"/>
                      <w:szCs w:val="20"/>
                    </w:rPr>
                    <w:t xml:space="preserve">662-325-2705 </w:t>
                  </w:r>
                </w:p>
                <w:p w:rsidR="00426371" w:rsidRPr="002A6F0B" w:rsidRDefault="00426371" w:rsidP="00426371">
                  <w:pPr>
                    <w:numPr>
                      <w:ilvl w:val="0"/>
                      <w:numId w:val="1"/>
                    </w:num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A6F0B">
                    <w:rPr>
                      <w:b/>
                      <w:sz w:val="20"/>
                      <w:szCs w:val="20"/>
                    </w:rPr>
                    <w:t>Check--Make payable to MTA</w:t>
                  </w:r>
                </w:p>
                <w:p w:rsidR="006D7E5C" w:rsidRDefault="006D7E5C">
                  <w:r>
                    <w:t>Credit Card Number_______________________________</w:t>
                  </w:r>
                </w:p>
                <w:p w:rsidR="005E6460" w:rsidRDefault="001659B4" w:rsidP="005346B8">
                  <w:r>
                    <w:rPr>
                      <w:noProof/>
                      <w:lang w:eastAsia="en-US"/>
                    </w:rPr>
                    <w:pict>
                      <v:shape id="Text Box 20" o:spid="_x0000_s1028" type="#_x0000_t202" style="position:absolute;margin-left:5.85pt;margin-top:22.8pt;width:347.4pt;height:111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" strokeweight="2.25pt">
                        <v:textbox style="mso-next-textbox:#Text Box 20">
                          <w:txbxContent>
                            <w:p w:rsidR="0036753A" w:rsidRPr="00521A0D" w:rsidRDefault="005E6460" w:rsidP="00521A0D">
                              <w:pPr>
                                <w:pStyle w:val="NoSpacing"/>
                              </w:pPr>
                              <w:r w:rsidRPr="00521A0D">
                                <w:t>Monday-June 19th-6 pm—Waverly Waters</w:t>
                              </w:r>
                              <w:r w:rsidR="0036753A" w:rsidRPr="00521A0D">
                                <w:t xml:space="preserve"> </w:t>
                              </w:r>
                              <w:r w:rsidR="003E02A5" w:rsidRPr="00521A0D">
                                <w:t xml:space="preserve"> </w:t>
                              </w:r>
                              <w:r w:rsidR="00521A0D" w:rsidRPr="00521A0D">
                                <w:t xml:space="preserve"> </w:t>
                              </w:r>
                              <w:r w:rsidR="003E02A5" w:rsidRPr="00521A0D">
                                <w:t xml:space="preserve">         </w:t>
                              </w:r>
                              <w:r w:rsidR="00521A0D" w:rsidRPr="00521A0D">
                                <w:rPr>
                                  <w:noProof/>
                                  <w:lang w:eastAsia="en-US"/>
                                </w:rPr>
                                <w:drawing>
                                  <wp:inline distT="0" distB="0" distL="0" distR="0" wp14:anchorId="6DA8690E" wp14:editId="70D33B70">
                                    <wp:extent cx="739552" cy="328295"/>
                                    <wp:effectExtent l="0" t="0" r="0" b="0"/>
                                    <wp:docPr id="3" name="Picture 3" descr="Image result for fish fry clipart fre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Image result for fish fry clipart fre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41077" cy="3289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3E02A5" w:rsidRPr="00521A0D">
                                <w:t xml:space="preserve">       </w:t>
                              </w:r>
                              <w:r w:rsidRPr="00521A0D">
                                <w:t>2812 Harrell Dr</w:t>
                              </w:r>
                              <w:r w:rsidR="003E02A5" w:rsidRPr="00521A0D">
                                <w:t xml:space="preserve">ive </w:t>
                              </w:r>
                              <w:r w:rsidR="0036753A" w:rsidRPr="00521A0D">
                                <w:t>●</w:t>
                              </w:r>
                              <w:r w:rsidR="003E02A5" w:rsidRPr="00521A0D">
                                <w:t xml:space="preserve"> </w:t>
                              </w:r>
                              <w:r w:rsidR="0036753A" w:rsidRPr="00521A0D">
                                <w:t>West Point</w:t>
                              </w:r>
                              <w:r w:rsidRPr="00521A0D">
                                <w:t xml:space="preserve">    </w:t>
                              </w:r>
                            </w:p>
                            <w:p w:rsidR="008C2EFC" w:rsidRPr="00F1515F" w:rsidRDefault="005E6460" w:rsidP="001659B4">
                              <w:pPr>
                                <w:pStyle w:val="NoSpacing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D5BA2">
                                <w:rPr>
                                  <w:b/>
                                  <w:sz w:val="22"/>
                                  <w:szCs w:val="22"/>
                                </w:rPr>
                                <w:t>Sponsored by</w:t>
                              </w:r>
                              <w:r w:rsidR="0036753A" w:rsidRPr="00FA4FB0">
                                <w:rPr>
                                  <w:noProof/>
                                  <w:lang w:eastAsia="en-US"/>
                                </w:rPr>
                                <w:drawing>
                                  <wp:inline distT="0" distB="0" distL="0" distR="0" wp14:anchorId="38F8E862" wp14:editId="3FF7D7E2">
                                    <wp:extent cx="1709928" cy="539496"/>
                                    <wp:effectExtent l="0" t="0" r="0" b="0"/>
                                    <wp:docPr id="5" name="Picture 5" descr="C:\Users\lmw218\Desktop\Vendors\VendorLogos\greenvillebanner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lmw218\Desktop\Vendors\VendorLogos\greenvillebanner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09928" cy="53949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1659B4" w:rsidRPr="001659B4">
                                <w:rPr>
                                  <w:b/>
                                  <w:noProof/>
                                  <w:sz w:val="22"/>
                                  <w:szCs w:val="22"/>
                                  <w:lang w:eastAsia="en-US"/>
                                </w:rPr>
                                <w:drawing>
                                  <wp:inline distT="0" distB="0" distL="0" distR="0">
                                    <wp:extent cx="1060704" cy="429768"/>
                                    <wp:effectExtent l="0" t="0" r="0" b="0"/>
                                    <wp:docPr id="1" name="Picture 1" descr="C:\Users\lmw218\Desktop\Vendors\VendorLogos\Beard_Logo_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C:\Users\lmw218\Desktop\Vendors\VendorLogos\Beard_Logo_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0704" cy="42976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 w:rsidR="006D7E5C">
                    <w:t>Exp. Date_______ Signature</w:t>
                  </w:r>
                  <w:r w:rsidR="005E6460">
                    <w:t xml:space="preserve">   </w:t>
                  </w:r>
                  <w:r w:rsidR="006D7E5C">
                    <w:t>_</w:t>
                  </w:r>
                  <w:r w:rsidR="005E6460">
                    <w:t>______________________</w:t>
                  </w:r>
                </w:p>
                <w:p w:rsidR="0090348E" w:rsidRDefault="0090348E" w:rsidP="005346B8"/>
                <w:p w:rsidR="0090348E" w:rsidRDefault="0090348E" w:rsidP="005346B8"/>
                <w:p w:rsidR="006D7E5C" w:rsidRDefault="006D7E5C" w:rsidP="005346B8"/>
              </w:tc>
            </w:tr>
            <w:tr w:rsidR="0038338F" w:rsidTr="008C2EFC">
              <w:trPr>
                <w:trHeight w:hRule="exact" w:val="80"/>
              </w:trPr>
              <w:tc>
                <w:tcPr>
                  <w:tcW w:w="7200" w:type="dxa"/>
                  <w:vAlign w:val="bottom"/>
                </w:tcPr>
                <w:p w:rsidR="00A54542" w:rsidRDefault="00A54542"/>
                <w:p w:rsidR="00A54542" w:rsidRDefault="00A54542"/>
                <w:p w:rsidR="00A54542" w:rsidRDefault="00A54542"/>
                <w:p w:rsidR="00426371" w:rsidRDefault="00426371"/>
              </w:tc>
            </w:tr>
          </w:tbl>
          <w:p w:rsidR="0038338F" w:rsidRDefault="0038338F"/>
          <w:p w:rsidR="00F1515F" w:rsidRDefault="001659B4" w:rsidP="0090348E">
            <w:pPr>
              <w:pStyle w:val="NoSpacing"/>
            </w:pPr>
            <w:bookmarkStart w:id="0" w:name="_GoBack"/>
            <w:bookmarkEnd w:id="0"/>
            <w:r>
              <w:rPr>
                <w:noProof/>
              </w:rPr>
              <w:pict>
                <v:shape id="Text Box 2" o:spid="_x0000_s1038" type="#_x0000_t202" style="position:absolute;margin-left:0;margin-top:64.7pt;width:342.35pt;height:93pt;z-index:251680768;visibility:visible;mso-wrap-distance-left:9pt;mso-wrap-distance-top:3.6pt;mso-wrap-distance-right:9pt;mso-wrap-distance-bottom:3.6pt;mso-position-horizontal:center;mso-position-horizontal-relative:text;mso-position-vertical:absolute;mso-position-vertical-relative:text;mso-width-relative:margin;mso-height-relative:margin;v-text-anchor:top" strokecolor="black [3213]" strokeweight="2.25pt">
                  <v:textbox>
                    <w:txbxContent>
                      <w:p w:rsidR="004B09FE" w:rsidRDefault="004B09FE" w:rsidP="004B09FE">
                        <w:pPr>
                          <w:jc w:val="center"/>
                          <w:rPr>
                            <w:rFonts w:ascii="Arial Black" w:hAnsi="Arial Black"/>
                            <w:b/>
                            <w:i/>
                            <w:sz w:val="28"/>
                            <w:szCs w:val="28"/>
                          </w:rPr>
                        </w:pPr>
                        <w:r w:rsidRPr="004B09FE">
                          <w:rPr>
                            <w:rFonts w:ascii="Arial Black" w:hAnsi="Arial Black"/>
                            <w:b/>
                            <w:i/>
                            <w:sz w:val="28"/>
                            <w:szCs w:val="28"/>
                          </w:rPr>
                          <w:t>Lunch Sponsored by</w:t>
                        </w:r>
                      </w:p>
                      <w:p w:rsidR="004B09FE" w:rsidRPr="004B09FE" w:rsidRDefault="004B09FE" w:rsidP="004B09FE">
                        <w:pPr>
                          <w:jc w:val="both"/>
                          <w:rPr>
                            <w:rFonts w:ascii="Arial Black" w:hAnsi="Arial Black"/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i/>
                            <w:sz w:val="28"/>
                            <w:szCs w:val="28"/>
                          </w:rPr>
                          <w:t xml:space="preserve">  </w:t>
                        </w:r>
                        <w:r w:rsidRPr="006760F0"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 wp14:anchorId="10B4C0EA" wp14:editId="0159798C">
                              <wp:extent cx="1444752" cy="393192"/>
                              <wp:effectExtent l="0" t="0" r="0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4752" cy="3931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 Black" w:hAnsi="Arial Black"/>
                            <w:b/>
                            <w:i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 Black" w:hAnsi="Arial Black"/>
                            <w:b/>
                            <w:i/>
                            <w:sz w:val="28"/>
                            <w:szCs w:val="28"/>
                          </w:rPr>
                          <w:tab/>
                          <w:t xml:space="preserve"> </w:t>
                        </w:r>
                        <w:r w:rsidRPr="006F3292">
                          <w:rPr>
                            <w:b/>
                            <w:i/>
                            <w:noProof/>
                            <w:sz w:val="32"/>
                            <w:szCs w:val="32"/>
                            <w:lang w:eastAsia="en-US"/>
                          </w:rPr>
                          <w:drawing>
                            <wp:inline distT="0" distB="0" distL="0" distR="0">
                              <wp:extent cx="1453896" cy="365760"/>
                              <wp:effectExtent l="0" t="0" r="0" b="0"/>
                              <wp:docPr id="8" name="Picture 8" descr="Harrellslogo2011_cmy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Harrellslogo2011_cmy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53896" cy="365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144" w:type="dxa"/>
          </w:tcPr>
          <w:p w:rsidR="0038338F" w:rsidRDefault="0038338F"/>
        </w:tc>
        <w:tc>
          <w:tcPr>
            <w:tcW w:w="3456" w:type="dxa"/>
          </w:tcPr>
          <w:p w:rsidR="006D7E5C" w:rsidRDefault="006D7E5C"/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</w:tblPr>
            <w:tblGrid>
              <w:gridCol w:w="3456"/>
            </w:tblGrid>
            <w:tr w:rsidR="0038338F" w:rsidTr="00BD5BA2">
              <w:trPr>
                <w:trHeight w:hRule="exact" w:val="11097"/>
              </w:trPr>
              <w:tc>
                <w:tcPr>
                  <w:tcW w:w="3456" w:type="dxa"/>
                  <w:shd w:val="clear" w:color="auto" w:fill="D5E9B1" w:themeFill="accent2" w:themeFillTint="66"/>
                  <w:vAlign w:val="center"/>
                </w:tcPr>
                <w:p w:rsidR="000F1005" w:rsidRDefault="00D324D2" w:rsidP="000558AE">
                  <w:pPr>
                    <w:jc w:val="center"/>
                    <w:rPr>
                      <w:b/>
                      <w:color w:val="0000FF"/>
                    </w:rPr>
                  </w:pPr>
                  <w:r w:rsidRPr="006D7E5C">
                    <w:rPr>
                      <w:b/>
                      <w:noProof/>
                      <w:color w:val="0000FF"/>
                      <w:lang w:eastAsia="en-US"/>
                    </w:rPr>
                    <w:drawing>
                      <wp:anchor distT="0" distB="0" distL="114300" distR="114300" simplePos="0" relativeHeight="251658752" behindDoc="0" locked="0" layoutInCell="1" allowOverlap="1">
                        <wp:simplePos x="0" y="0"/>
                        <wp:positionH relativeFrom="column">
                          <wp:posOffset>66675</wp:posOffset>
                        </wp:positionH>
                        <wp:positionV relativeFrom="paragraph">
                          <wp:posOffset>36195</wp:posOffset>
                        </wp:positionV>
                        <wp:extent cx="1691640" cy="575945"/>
                        <wp:effectExtent l="0" t="0" r="3810" b="0"/>
                        <wp:wrapNone/>
                        <wp:docPr id="4" name="Picture 4" descr="C:\Users\lmw218\Desktop\MTA\MTA Logos\image0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mw218\Desktop\MTA\MTA Logos\image00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1640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D324D2" w:rsidRDefault="00D324D2" w:rsidP="000558AE">
                  <w:pPr>
                    <w:jc w:val="center"/>
                    <w:rPr>
                      <w:b/>
                      <w:color w:val="0000FF"/>
                    </w:rPr>
                  </w:pPr>
                </w:p>
                <w:p w:rsidR="00753E3B" w:rsidRDefault="00753E3B" w:rsidP="000A1BC8">
                  <w:pPr>
                    <w:rPr>
                      <w:b/>
                      <w:color w:val="0000FF"/>
                      <w:sz w:val="20"/>
                      <w:szCs w:val="20"/>
                    </w:rPr>
                  </w:pPr>
                </w:p>
                <w:p w:rsidR="000A1BC8" w:rsidRPr="004B6A32" w:rsidRDefault="001659B4" w:rsidP="004B6A32">
                  <w:pPr>
                    <w:pStyle w:val="NoSpacing"/>
                    <w:rPr>
                      <w:color w:val="0000CC"/>
                    </w:rPr>
                  </w:pPr>
                  <w:r>
                    <w:rPr>
                      <w:noProof/>
                      <w:color w:val="0000CC"/>
                      <w:lang w:eastAsia="en-US"/>
                    </w:rPr>
                    <w:pict>
                      <v:shape id="Text Box 8" o:spid="_x0000_s1030" type="#_x0000_t202" style="position:absolute;margin-left:386.25pt;margin-top:63pt;width:119.25pt;height:30.2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" filled="f" stroked="f">
                        <o:lock v:ext="edit" shapetype="t"/>
                        <v:textbox style="mso-next-textbox:#Text Box 8;mso-fit-shape-to-text:t">
                          <w:txbxContent>
                            <w:p w:rsidR="000F1005" w:rsidRDefault="000F1005" w:rsidP="000F100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2015 YARD DAWG CLASSIC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  <w:color w:val="0000CC"/>
                      <w:lang w:eastAsia="en-US"/>
                    </w:rPr>
                    <w:pict>
                      <v:shape id="Text Box 7" o:spid="_x0000_s1031" type="#_x0000_t202" style="position:absolute;margin-left:386.25pt;margin-top:63pt;width:119.25pt;height:30.2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" filled="f" stroked="f">
                        <o:lock v:ext="edit" shapetype="t"/>
                        <v:textbox style="mso-next-textbox:#Text Box 7;mso-fit-shape-to-text:t">
                          <w:txbxContent>
                            <w:p w:rsidR="006D7E5C" w:rsidRDefault="006D7E5C" w:rsidP="006D7E5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2015 YARD DAWG CLASSIC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0A1BC8" w:rsidRPr="004B6A32">
                    <w:rPr>
                      <w:color w:val="0000CC"/>
                    </w:rPr>
                    <w:t>Team Entry Fee</w:t>
                  </w:r>
                  <w:r w:rsidR="000558AE" w:rsidRPr="004B6A32">
                    <w:rPr>
                      <w:color w:val="0000CC"/>
                    </w:rPr>
                    <w:t xml:space="preserve">: $400                                </w:t>
                  </w:r>
                </w:p>
                <w:p w:rsidR="000A1BC8" w:rsidRPr="004B6A32" w:rsidRDefault="000A1BC8" w:rsidP="004B6A32">
                  <w:pPr>
                    <w:pStyle w:val="NoSpacing"/>
                    <w:rPr>
                      <w:color w:val="0000CC"/>
                    </w:rPr>
                  </w:pPr>
                  <w:r w:rsidRPr="004B6A32">
                    <w:rPr>
                      <w:color w:val="0000CC"/>
                    </w:rPr>
                    <w:t>Individual Entry Fee</w:t>
                  </w:r>
                  <w:r w:rsidR="000558AE" w:rsidRPr="004B6A32">
                    <w:rPr>
                      <w:color w:val="0000CC"/>
                    </w:rPr>
                    <w:t>: $100</w:t>
                  </w:r>
                </w:p>
                <w:p w:rsidR="000A1BC8" w:rsidRPr="004B6A32" w:rsidRDefault="000A1BC8" w:rsidP="004B6A32">
                  <w:pPr>
                    <w:pStyle w:val="NoSpacing"/>
                    <w:rPr>
                      <w:color w:val="0000CC"/>
                    </w:rPr>
                  </w:pPr>
                  <w:r w:rsidRPr="004B6A32">
                    <w:rPr>
                      <w:color w:val="0000CC"/>
                    </w:rPr>
                    <w:t>Student Entry Fee:  $50</w:t>
                  </w:r>
                </w:p>
                <w:p w:rsidR="001554A1" w:rsidRPr="004B6A32" w:rsidRDefault="00977313" w:rsidP="004B6A32">
                  <w:pPr>
                    <w:pStyle w:val="NoSpacing"/>
                    <w:jc w:val="center"/>
                    <w:rPr>
                      <w:color w:val="FF0000"/>
                    </w:rPr>
                  </w:pPr>
                  <w:r w:rsidRPr="004B6A32">
                    <w:rPr>
                      <w:color w:val="FF0000"/>
                    </w:rPr>
                    <w:t xml:space="preserve">DEADLINE TO </w:t>
                  </w:r>
                  <w:r w:rsidR="004B6A32" w:rsidRPr="004B6A32">
                    <w:rPr>
                      <w:color w:val="FF0000"/>
                    </w:rPr>
                    <w:t>R</w:t>
                  </w:r>
                  <w:r w:rsidRPr="004B6A32">
                    <w:rPr>
                      <w:color w:val="FF0000"/>
                    </w:rPr>
                    <w:t>EGISTER</w:t>
                  </w:r>
                </w:p>
                <w:p w:rsidR="00977313" w:rsidRPr="004B6A32" w:rsidRDefault="00977313" w:rsidP="004B6A32">
                  <w:pPr>
                    <w:pStyle w:val="NoSpacing"/>
                    <w:jc w:val="center"/>
                    <w:rPr>
                      <w:color w:val="FF0000"/>
                    </w:rPr>
                  </w:pPr>
                  <w:r w:rsidRPr="004B6A32">
                    <w:rPr>
                      <w:color w:val="FF0000"/>
                    </w:rPr>
                    <w:t>***</w:t>
                  </w:r>
                  <w:r w:rsidR="00753E3B" w:rsidRPr="004B6A32">
                    <w:rPr>
                      <w:color w:val="FF0000"/>
                    </w:rPr>
                    <w:t>June 13, 2017</w:t>
                  </w:r>
                  <w:r w:rsidRPr="004B6A32">
                    <w:rPr>
                      <w:color w:val="FF0000"/>
                    </w:rPr>
                    <w:t xml:space="preserve"> ***</w:t>
                  </w:r>
                </w:p>
                <w:p w:rsidR="00977313" w:rsidRPr="004B6A32" w:rsidRDefault="004B6A32" w:rsidP="00753E3B">
                  <w:pPr>
                    <w:rPr>
                      <w:b/>
                      <w:noProof/>
                      <w:color w:val="000066"/>
                    </w:rPr>
                  </w:pPr>
                  <w:r w:rsidRPr="004B6A32">
                    <w:rPr>
                      <w:b/>
                      <w:noProof/>
                      <w:color w:val="000066"/>
                    </w:rPr>
                    <w:t>8</w:t>
                  </w:r>
                  <w:r w:rsidR="00507974" w:rsidRPr="004B6A32">
                    <w:rPr>
                      <w:b/>
                      <w:noProof/>
                      <w:color w:val="000066"/>
                    </w:rPr>
                    <w:t>:0</w:t>
                  </w:r>
                  <w:r w:rsidR="00977313" w:rsidRPr="004B6A32">
                    <w:rPr>
                      <w:b/>
                      <w:noProof/>
                      <w:color w:val="000066"/>
                    </w:rPr>
                    <w:t>0</w:t>
                  </w:r>
                  <w:r w:rsidR="00753E3B" w:rsidRPr="004B6A32">
                    <w:rPr>
                      <w:b/>
                      <w:noProof/>
                      <w:color w:val="000066"/>
                    </w:rPr>
                    <w:t xml:space="preserve"> a.m. Registration &amp; Practice Rounds</w:t>
                  </w:r>
                </w:p>
                <w:p w:rsidR="004B6A32" w:rsidRPr="004B6A32" w:rsidRDefault="004B6A32" w:rsidP="004B6A32">
                  <w:pPr>
                    <w:pStyle w:val="NoSpacing"/>
                    <w:rPr>
                      <w:b/>
                      <w:noProof/>
                      <w:color w:val="002060"/>
                    </w:rPr>
                  </w:pPr>
                  <w:r w:rsidRPr="004B6A32">
                    <w:rPr>
                      <w:b/>
                      <w:noProof/>
                      <w:color w:val="002060"/>
                    </w:rPr>
                    <w:t>9</w:t>
                  </w:r>
                  <w:r w:rsidR="00753E3B" w:rsidRPr="004B6A32">
                    <w:rPr>
                      <w:b/>
                      <w:noProof/>
                      <w:color w:val="002060"/>
                    </w:rPr>
                    <w:t xml:space="preserve">:00 a.m. </w:t>
                  </w:r>
                </w:p>
                <w:p w:rsidR="00753E3B" w:rsidRDefault="00753E3B" w:rsidP="004B6A32">
                  <w:pPr>
                    <w:pStyle w:val="NoSpacing"/>
                    <w:rPr>
                      <w:b/>
                      <w:noProof/>
                      <w:color w:val="002060"/>
                    </w:rPr>
                  </w:pPr>
                  <w:r w:rsidRPr="004B6A32">
                    <w:rPr>
                      <w:b/>
                      <w:noProof/>
                      <w:color w:val="002060"/>
                    </w:rPr>
                    <w:t xml:space="preserve">Shotgun Tee Off </w:t>
                  </w:r>
                </w:p>
                <w:p w:rsidR="004B6A32" w:rsidRPr="004B6A32" w:rsidRDefault="004B6A32" w:rsidP="004B6A32">
                  <w:pPr>
                    <w:pStyle w:val="NoSpacing"/>
                    <w:rPr>
                      <w:b/>
                      <w:noProof/>
                      <w:color w:val="002060"/>
                    </w:rPr>
                  </w:pPr>
                </w:p>
                <w:p w:rsidR="00977313" w:rsidRPr="004B6A32" w:rsidRDefault="00A962DE" w:rsidP="00753E3B">
                  <w:pPr>
                    <w:pBdr>
                      <w:bottom w:val="dotted" w:sz="24" w:space="1" w:color="auto"/>
                    </w:pBdr>
                    <w:rPr>
                      <w:b/>
                      <w:noProof/>
                      <w:color w:val="000066"/>
                    </w:rPr>
                  </w:pPr>
                  <w:r>
                    <w:rPr>
                      <w:b/>
                      <w:noProof/>
                      <w:color w:val="000066"/>
                    </w:rPr>
                    <w:t xml:space="preserve">Buffet </w:t>
                  </w:r>
                  <w:r w:rsidR="00015338" w:rsidRPr="004B6A32">
                    <w:rPr>
                      <w:b/>
                      <w:noProof/>
                      <w:color w:val="000066"/>
                    </w:rPr>
                    <w:t>Lunch</w:t>
                  </w:r>
                  <w:r w:rsidR="00977313" w:rsidRPr="004B6A32">
                    <w:rPr>
                      <w:b/>
                      <w:noProof/>
                      <w:color w:val="000066"/>
                    </w:rPr>
                    <w:t xml:space="preserve"> </w:t>
                  </w:r>
                  <w:r w:rsidR="00831650">
                    <w:rPr>
                      <w:b/>
                      <w:noProof/>
                      <w:color w:val="000066"/>
                    </w:rPr>
                    <w:t>following the tournament</w:t>
                  </w:r>
                </w:p>
                <w:p w:rsidR="0059648F" w:rsidRPr="00A15E35" w:rsidRDefault="00753E3B" w:rsidP="00A15E35">
                  <w:pPr>
                    <w:pStyle w:val="NoSpacing"/>
                    <w:rPr>
                      <w:rFonts w:ascii="Arial Black" w:hAnsi="Arial Black"/>
                      <w:b/>
                    </w:rPr>
                  </w:pPr>
                  <w:r w:rsidRPr="00A15E35">
                    <w:rPr>
                      <w:rFonts w:ascii="Arial Black" w:hAnsi="Arial Black"/>
                      <w:b/>
                    </w:rPr>
                    <w:t>Old Waverly Golf Club</w:t>
                  </w:r>
                </w:p>
                <w:p w:rsidR="001554A1" w:rsidRPr="00A15E35" w:rsidRDefault="00753E3B" w:rsidP="00A15E35">
                  <w:pPr>
                    <w:pStyle w:val="NoSpacing"/>
                    <w:rPr>
                      <w:rFonts w:ascii="Arial Black" w:hAnsi="Arial Black"/>
                      <w:b/>
                    </w:rPr>
                  </w:pPr>
                  <w:r w:rsidRPr="00A15E35">
                    <w:rPr>
                      <w:rFonts w:ascii="Arial Black" w:hAnsi="Arial Black"/>
                      <w:b/>
                    </w:rPr>
                    <w:t>One Magnolia Drive</w:t>
                  </w:r>
                </w:p>
                <w:p w:rsidR="00753E3B" w:rsidRPr="00A15E35" w:rsidRDefault="00753E3B" w:rsidP="00A15E35">
                  <w:pPr>
                    <w:pStyle w:val="NoSpacing"/>
                    <w:rPr>
                      <w:rFonts w:ascii="Arial Black" w:hAnsi="Arial Black"/>
                      <w:b/>
                    </w:rPr>
                  </w:pPr>
                  <w:r w:rsidRPr="00A15E35">
                    <w:rPr>
                      <w:rFonts w:ascii="Arial Black" w:hAnsi="Arial Black"/>
                      <w:b/>
                    </w:rPr>
                    <w:t>West Point, MS 39773</w:t>
                  </w:r>
                </w:p>
                <w:p w:rsidR="00F1515F" w:rsidRDefault="001659B4" w:rsidP="001554A1">
                  <w:pPr>
                    <w:rPr>
                      <w:b/>
                      <w:color w:val="auto"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color w:val="auto"/>
                      <w:sz w:val="20"/>
                      <w:szCs w:val="20"/>
                      <w:lang w:eastAsia="en-US"/>
                    </w:rPr>
                    <w:pict>
                      <v:shape id="_x0000_s1035" type="#_x0000_t202" style="position:absolute;margin-left:2.7pt;margin-top:9.45pt;width:139.5pt;height:95.25pt;z-index:251678720;mso-width-relative:margin;mso-height-relative:margin;v-text-anchor:middle" fillcolor="#b9da7d [2165]" strokecolor="black [3213]" strokeweight="2.25pt">
                        <v:fill color2="#aad261 [2613]" rotate="t" colors="0 #c8e1a6;.5 #bedc98;1 #b6db84" focus="100%" type="gradient">
                          <o:fill v:ext="view" type="gradientUnscaled"/>
                        </v:fill>
                        <v:stroke dashstyle="1 1"/>
                        <v:textbox style="mso-next-textbox:#_x0000_s1035">
                          <w:txbxContent>
                            <w:p w:rsidR="00A15E35" w:rsidRDefault="00A15E35" w:rsidP="00A15E35">
                              <w:pPr>
                                <w:rPr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>Discount rate available for cottages at Old Waverly-$135 per night.   (662) 494-6463, ask for Lodge, code is MTA.</w:t>
                              </w:r>
                            </w:p>
                            <w:p w:rsidR="00A15E35" w:rsidRDefault="00A15E35"/>
                          </w:txbxContent>
                        </v:textbox>
                      </v:shape>
                    </w:pict>
                  </w:r>
                </w:p>
                <w:p w:rsidR="005B160C" w:rsidRDefault="005B160C" w:rsidP="001554A1">
                  <w:pPr>
                    <w:rPr>
                      <w:b/>
                      <w:color w:val="auto"/>
                      <w:sz w:val="20"/>
                      <w:szCs w:val="20"/>
                    </w:rPr>
                  </w:pPr>
                </w:p>
                <w:p w:rsidR="00D324D2" w:rsidRDefault="00D324D2" w:rsidP="00D324D2">
                  <w:pPr>
                    <w:jc w:val="center"/>
                    <w:rPr>
                      <w:b/>
                      <w:color w:val="auto"/>
                      <w:sz w:val="20"/>
                      <w:szCs w:val="20"/>
                    </w:rPr>
                  </w:pPr>
                </w:p>
                <w:p w:rsidR="00D324D2" w:rsidRDefault="00D324D2" w:rsidP="00D324D2">
                  <w:pPr>
                    <w:jc w:val="center"/>
                    <w:rPr>
                      <w:b/>
                      <w:color w:val="auto"/>
                      <w:sz w:val="20"/>
                      <w:szCs w:val="20"/>
                    </w:rPr>
                  </w:pPr>
                </w:p>
                <w:p w:rsidR="00D324D2" w:rsidRDefault="00D324D2" w:rsidP="00D324D2">
                  <w:pPr>
                    <w:jc w:val="center"/>
                    <w:rPr>
                      <w:b/>
                      <w:color w:val="auto"/>
                      <w:sz w:val="20"/>
                      <w:szCs w:val="20"/>
                    </w:rPr>
                  </w:pPr>
                </w:p>
                <w:p w:rsidR="00005935" w:rsidRPr="00005935" w:rsidRDefault="00005935" w:rsidP="00005935">
                  <w:pPr>
                    <w:pStyle w:val="NoSpacing"/>
                    <w:jc w:val="center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005935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BONUS! BONUS! BONUS!</w:t>
                  </w:r>
                </w:p>
                <w:p w:rsidR="00005935" w:rsidRPr="00A15E35" w:rsidRDefault="00005935" w:rsidP="00005935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Monday, June 19</w:t>
                  </w:r>
                  <w:r w:rsidRPr="00005935">
                    <w:rPr>
                      <w:rFonts w:ascii="Times New Roman" w:hAnsi="Times New Roman" w:cs="Times New Roman"/>
                      <w:b/>
                      <w:vertAlign w:val="superscript"/>
                    </w:rPr>
                    <w:t>th</w:t>
                  </w:r>
                  <w:r>
                    <w:rPr>
                      <w:rFonts w:ascii="Times New Roman" w:hAnsi="Times New Roman" w:cs="Times New Roman"/>
                      <w:b/>
                    </w:rPr>
                    <w:t>--play Mossy Oak Golf Course</w:t>
                  </w:r>
                  <w:r w:rsidRPr="00A15E35">
                    <w:rPr>
                      <w:rFonts w:ascii="Times New Roman" w:hAnsi="Times New Roman" w:cs="Times New Roman"/>
                      <w:b/>
                    </w:rPr>
                    <w:t xml:space="preserve"> for $50!  Forecaddie required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per </w:t>
                  </w:r>
                  <w:r w:rsidRPr="00A15E35">
                    <w:rPr>
                      <w:rFonts w:ascii="Times New Roman" w:hAnsi="Times New Roman" w:cs="Times New Roman"/>
                      <w:b/>
                    </w:rPr>
                    <w:t>foursome.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  <w:r w:rsidRPr="00A15E35">
                    <w:rPr>
                      <w:rFonts w:ascii="Times New Roman" w:hAnsi="Times New Roman" w:cs="Times New Roman"/>
                      <w:b/>
                    </w:rPr>
                    <w:t xml:space="preserve">Tee times can be arranged online: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</w:t>
                  </w:r>
                  <w:r w:rsidRPr="00A15E35">
                    <w:rPr>
                      <w:rFonts w:ascii="Times New Roman" w:hAnsi="Times New Roman" w:cs="Times New Roman"/>
                      <w:b/>
                      <w:color w:val="0000CC"/>
                      <w:u w:val="single"/>
                    </w:rPr>
                    <w:t>MossyOakgolf.com</w:t>
                  </w:r>
                  <w:r w:rsidRPr="00A15E35"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  <w:p w:rsidR="00005935" w:rsidRDefault="00005935" w:rsidP="00005935">
                  <w:pPr>
                    <w:pStyle w:val="NoSpacing"/>
                    <w:jc w:val="center"/>
                    <w:rPr>
                      <w:b/>
                    </w:rPr>
                  </w:pPr>
                </w:p>
                <w:p w:rsidR="000F1005" w:rsidRDefault="000F1005" w:rsidP="00D324D2">
                  <w:pPr>
                    <w:jc w:val="center"/>
                    <w:rPr>
                      <w:color w:val="auto"/>
                      <w:sz w:val="20"/>
                      <w:szCs w:val="20"/>
                    </w:rPr>
                  </w:pPr>
                </w:p>
                <w:p w:rsidR="0038338F" w:rsidRDefault="0038338F" w:rsidP="00005935">
                  <w:pPr>
                    <w:pStyle w:val="NoSpacing"/>
                  </w:pPr>
                </w:p>
              </w:tc>
            </w:tr>
            <w:tr w:rsidR="0038338F" w:rsidTr="00005935">
              <w:trPr>
                <w:trHeight w:hRule="exact" w:val="180"/>
              </w:trPr>
              <w:tc>
                <w:tcPr>
                  <w:tcW w:w="3456" w:type="dxa"/>
                </w:tcPr>
                <w:p w:rsidR="0038338F" w:rsidRPr="0059648F" w:rsidRDefault="0038338F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38338F" w:rsidTr="00280DDE">
              <w:trPr>
                <w:trHeight w:hRule="exact" w:val="3456"/>
              </w:trPr>
              <w:tc>
                <w:tcPr>
                  <w:tcW w:w="3456" w:type="dxa"/>
                  <w:shd w:val="clear" w:color="auto" w:fill="92D050"/>
                  <w:vAlign w:val="center"/>
                </w:tcPr>
                <w:p w:rsidR="00D52173" w:rsidRDefault="00D52173" w:rsidP="00D52173">
                  <w:pPr>
                    <w:pStyle w:val="Date"/>
                    <w:rPr>
                      <w:rFonts w:ascii="Times New Roman" w:hAnsi="Times New Roman" w:cs="Times New Roman"/>
                      <w:b/>
                      <w:color w:val="auto"/>
                      <w:sz w:val="22"/>
                      <w:szCs w:val="22"/>
                    </w:rPr>
                  </w:pPr>
                  <w:r w:rsidRPr="00E05E1D">
                    <w:rPr>
                      <w:rFonts w:ascii="Times New Roman" w:hAnsi="Times New Roman" w:cs="Times New Roman"/>
                      <w:b/>
                      <w:color w:val="auto"/>
                      <w:sz w:val="22"/>
                      <w:szCs w:val="22"/>
                    </w:rPr>
                    <w:t>MTA</w:t>
                  </w:r>
                </w:p>
                <w:p w:rsidR="00D52173" w:rsidRPr="00E05E1D" w:rsidRDefault="00D52173" w:rsidP="00D52173">
                  <w:pPr>
                    <w:pStyle w:val="Date"/>
                    <w:rPr>
                      <w:rFonts w:ascii="Times New Roman" w:hAnsi="Times New Roman" w:cs="Times New Roman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auto"/>
                      <w:sz w:val="22"/>
                      <w:szCs w:val="22"/>
                    </w:rPr>
                    <w:t>Linda Wells</w:t>
                  </w:r>
                </w:p>
                <w:p w:rsidR="00D52173" w:rsidRPr="00E05E1D" w:rsidRDefault="00D52173" w:rsidP="00D52173">
                  <w:pPr>
                    <w:pStyle w:val="Date"/>
                    <w:rPr>
                      <w:rFonts w:ascii="Times New Roman" w:hAnsi="Times New Roman" w:cs="Times New Roman"/>
                      <w:b/>
                      <w:color w:val="auto"/>
                      <w:sz w:val="22"/>
                      <w:szCs w:val="22"/>
                    </w:rPr>
                  </w:pPr>
                  <w:r w:rsidRPr="00E05E1D">
                    <w:rPr>
                      <w:rFonts w:ascii="Times New Roman" w:hAnsi="Times New Roman" w:cs="Times New Roman"/>
                      <w:b/>
                      <w:color w:val="auto"/>
                      <w:sz w:val="22"/>
                      <w:szCs w:val="22"/>
                    </w:rPr>
                    <w:t>Box 9555</w:t>
                  </w:r>
                </w:p>
                <w:p w:rsidR="00D52173" w:rsidRPr="00E05E1D" w:rsidRDefault="00D52173" w:rsidP="00D52173">
                  <w:pPr>
                    <w:pStyle w:val="Date"/>
                    <w:rPr>
                      <w:rFonts w:ascii="Times New Roman" w:hAnsi="Times New Roman" w:cs="Times New Roman"/>
                      <w:b/>
                      <w:color w:val="auto"/>
                      <w:sz w:val="22"/>
                      <w:szCs w:val="22"/>
                    </w:rPr>
                  </w:pPr>
                  <w:r w:rsidRPr="00E05E1D">
                    <w:rPr>
                      <w:rFonts w:ascii="Times New Roman" w:hAnsi="Times New Roman" w:cs="Times New Roman"/>
                      <w:b/>
                      <w:color w:val="auto"/>
                      <w:sz w:val="22"/>
                      <w:szCs w:val="22"/>
                    </w:rPr>
                    <w:t>Mississippi State, MS 39762</w:t>
                  </w:r>
                </w:p>
                <w:p w:rsidR="00D52173" w:rsidRPr="00E05E1D" w:rsidRDefault="00D52173" w:rsidP="00D52173">
                  <w:pPr>
                    <w:pStyle w:val="Date"/>
                    <w:rPr>
                      <w:rFonts w:ascii="Times New Roman" w:hAnsi="Times New Roman" w:cs="Times New Roman"/>
                      <w:b/>
                      <w:color w:val="auto"/>
                      <w:sz w:val="22"/>
                      <w:szCs w:val="22"/>
                    </w:rPr>
                  </w:pPr>
                  <w:r w:rsidRPr="00E05E1D">
                    <w:rPr>
                      <w:rFonts w:ascii="Times New Roman" w:hAnsi="Times New Roman" w:cs="Times New Roman"/>
                      <w:b/>
                      <w:color w:val="auto"/>
                      <w:sz w:val="22"/>
                      <w:szCs w:val="22"/>
                    </w:rPr>
                    <w:t>662-769-7558</w:t>
                  </w:r>
                </w:p>
                <w:p w:rsidR="00D52173" w:rsidRPr="00A54542" w:rsidRDefault="00D52173" w:rsidP="00D52173">
                  <w:pPr>
                    <w:pStyle w:val="Date"/>
                    <w:rPr>
                      <w:b/>
                      <w:color w:val="auto"/>
                      <w:sz w:val="20"/>
                      <w:szCs w:val="20"/>
                    </w:rPr>
                  </w:pPr>
                  <w:r w:rsidRPr="00A54542">
                    <w:rPr>
                      <w:b/>
                      <w:color w:val="auto"/>
                      <w:sz w:val="20"/>
                      <w:szCs w:val="20"/>
                    </w:rPr>
                    <w:t>lmw218@pss.msstate.edu</w:t>
                  </w:r>
                </w:p>
                <w:p w:rsidR="00D52173" w:rsidRPr="00A54542" w:rsidRDefault="00D52173" w:rsidP="00D52173">
                  <w:pPr>
                    <w:pStyle w:val="Date"/>
                    <w:rPr>
                      <w:b/>
                      <w:color w:val="auto"/>
                      <w:sz w:val="20"/>
                      <w:szCs w:val="20"/>
                    </w:rPr>
                  </w:pPr>
                  <w:r w:rsidRPr="00A54542">
                    <w:rPr>
                      <w:b/>
                      <w:color w:val="auto"/>
                      <w:sz w:val="20"/>
                      <w:szCs w:val="20"/>
                    </w:rPr>
                    <w:t>www.msturfassociation.org</w:t>
                  </w:r>
                </w:p>
                <w:p w:rsidR="00D52173" w:rsidRDefault="00D52173" w:rsidP="00D52173"/>
                <w:p w:rsidR="005E1E22" w:rsidRPr="00FB01D7" w:rsidRDefault="005E1E22" w:rsidP="005E1E22">
                  <w:pPr>
                    <w:pStyle w:val="Date"/>
                    <w:jc w:val="left"/>
                    <w:rPr>
                      <w:b/>
                    </w:rPr>
                  </w:pPr>
                </w:p>
              </w:tc>
            </w:tr>
          </w:tbl>
          <w:p w:rsidR="0038338F" w:rsidRDefault="0038338F"/>
        </w:tc>
      </w:tr>
    </w:tbl>
    <w:p w:rsidR="0038338F" w:rsidRDefault="0038338F">
      <w:pPr>
        <w:pStyle w:val="NoSpacing"/>
      </w:pPr>
    </w:p>
    <w:sectPr w:rsidR="0038338F" w:rsidSect="00A27BA6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0847A9"/>
    <w:multiLevelType w:val="hybridMultilevel"/>
    <w:tmpl w:val="B0CAB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DB680E"/>
    <w:multiLevelType w:val="hybridMultilevel"/>
    <w:tmpl w:val="3FE6E7C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558AE"/>
    <w:rsid w:val="00005935"/>
    <w:rsid w:val="0000695A"/>
    <w:rsid w:val="00015338"/>
    <w:rsid w:val="000266AB"/>
    <w:rsid w:val="00052E4A"/>
    <w:rsid w:val="000558AE"/>
    <w:rsid w:val="00090575"/>
    <w:rsid w:val="000A1BC8"/>
    <w:rsid w:val="000F1005"/>
    <w:rsid w:val="00104EE9"/>
    <w:rsid w:val="001554A1"/>
    <w:rsid w:val="001659B4"/>
    <w:rsid w:val="001C150B"/>
    <w:rsid w:val="002108FE"/>
    <w:rsid w:val="00280DDE"/>
    <w:rsid w:val="002A6F0B"/>
    <w:rsid w:val="002C146C"/>
    <w:rsid w:val="003267A3"/>
    <w:rsid w:val="0036753A"/>
    <w:rsid w:val="0037458A"/>
    <w:rsid w:val="0038338F"/>
    <w:rsid w:val="003D64E5"/>
    <w:rsid w:val="003E02A5"/>
    <w:rsid w:val="00405EF5"/>
    <w:rsid w:val="004201EB"/>
    <w:rsid w:val="00426371"/>
    <w:rsid w:val="00435AB0"/>
    <w:rsid w:val="0044022C"/>
    <w:rsid w:val="00452DF1"/>
    <w:rsid w:val="004636F0"/>
    <w:rsid w:val="00483EF4"/>
    <w:rsid w:val="00491590"/>
    <w:rsid w:val="004B09FE"/>
    <w:rsid w:val="004B6A32"/>
    <w:rsid w:val="00507974"/>
    <w:rsid w:val="00514005"/>
    <w:rsid w:val="00521A0D"/>
    <w:rsid w:val="005346B8"/>
    <w:rsid w:val="0059648F"/>
    <w:rsid w:val="005B160C"/>
    <w:rsid w:val="005E1E22"/>
    <w:rsid w:val="005E6460"/>
    <w:rsid w:val="00673443"/>
    <w:rsid w:val="006D65CF"/>
    <w:rsid w:val="006D7E5C"/>
    <w:rsid w:val="006F03FA"/>
    <w:rsid w:val="00753E3B"/>
    <w:rsid w:val="007905EA"/>
    <w:rsid w:val="007A763E"/>
    <w:rsid w:val="007F690E"/>
    <w:rsid w:val="007F70AD"/>
    <w:rsid w:val="00831650"/>
    <w:rsid w:val="00844CFB"/>
    <w:rsid w:val="008C2EFC"/>
    <w:rsid w:val="0090348E"/>
    <w:rsid w:val="00945CE9"/>
    <w:rsid w:val="00950C85"/>
    <w:rsid w:val="00977313"/>
    <w:rsid w:val="00A15E35"/>
    <w:rsid w:val="00A27BA6"/>
    <w:rsid w:val="00A54542"/>
    <w:rsid w:val="00A94264"/>
    <w:rsid w:val="00A962DE"/>
    <w:rsid w:val="00B455B9"/>
    <w:rsid w:val="00BD5BA2"/>
    <w:rsid w:val="00BD6E9E"/>
    <w:rsid w:val="00C2473E"/>
    <w:rsid w:val="00C26D57"/>
    <w:rsid w:val="00C93471"/>
    <w:rsid w:val="00D324D2"/>
    <w:rsid w:val="00D52173"/>
    <w:rsid w:val="00D778CB"/>
    <w:rsid w:val="00DA6597"/>
    <w:rsid w:val="00DD624F"/>
    <w:rsid w:val="00E05E1D"/>
    <w:rsid w:val="00EC5DE1"/>
    <w:rsid w:val="00F1515F"/>
    <w:rsid w:val="00F83200"/>
    <w:rsid w:val="00FB01D7"/>
    <w:rsid w:val="00FF7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0" style="mso-width-relative:margin;mso-height-relative:margin;v-text-anchor:middle" fillcolor="none [2165]" strokecolor="none [3205]">
      <v:fill color="none [2165]" color2="none [2613]" rotate="t" colors="0 #c8e1a6;.5 #bedc98;1 #b6db84" focus="100%" type="gradient">
        <o:fill v:ext="view" type="gradientUnscaled"/>
      </v:fill>
      <v:stroke color="none [3205]" weight=".5pt"/>
    </o:shapedefaults>
    <o:shapelayout v:ext="edit">
      <o:idmap v:ext="edit" data="1"/>
    </o:shapelayout>
  </w:shapeDefaults>
  <w:decimalSymbol w:val="."/>
  <w:listSeparator w:val=","/>
  <w15:docId w15:val="{1DEC5397-5D2E-4677-B517-EF7C012E5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5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7BA6"/>
  </w:style>
  <w:style w:type="paragraph" w:styleId="Heading1">
    <w:name w:val="heading 1"/>
    <w:basedOn w:val="Normal"/>
    <w:next w:val="Normal"/>
    <w:link w:val="Heading1Char"/>
    <w:uiPriority w:val="3"/>
    <w:qFormat/>
    <w:rsid w:val="00A27BA6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A27BA6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A27BA6"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27BA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7B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27BA6"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sid w:val="00A27BA6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rsid w:val="00A27BA6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A27BA6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sid w:val="00A27BA6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27BA6"/>
    <w:rPr>
      <w:color w:val="808080"/>
    </w:rPr>
  </w:style>
  <w:style w:type="paragraph" w:styleId="NoSpacing">
    <w:name w:val="No Spacing"/>
    <w:link w:val="NoSpacingChar"/>
    <w:uiPriority w:val="1"/>
    <w:qFormat/>
    <w:rsid w:val="00A27BA6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A27BA6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rsid w:val="00A27BA6"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sid w:val="00A27BA6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rsid w:val="00A27BA6"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A27BA6"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A27BA6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7B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BA6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27BA6"/>
    <w:rPr>
      <w:rFonts w:asciiTheme="majorHAnsi" w:eastAsiaTheme="majorEastAsia" w:hAnsiTheme="majorHAnsi" w:cstheme="majorBidi"/>
      <w:color w:val="E03177" w:themeColor="accent1"/>
    </w:rPr>
  </w:style>
  <w:style w:type="paragraph" w:styleId="NormalWeb">
    <w:name w:val="Normal (Web)"/>
    <w:basedOn w:val="Normal"/>
    <w:uiPriority w:val="99"/>
    <w:semiHidden/>
    <w:unhideWhenUsed/>
    <w:rsid w:val="000558AE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0F1005"/>
    <w:pPr>
      <w:spacing w:after="200" w:line="240" w:lineRule="auto"/>
    </w:pPr>
    <w:rPr>
      <w:i/>
      <w:iCs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4201EB"/>
  </w:style>
  <w:style w:type="paragraph" w:customStyle="1" w:styleId="Caption0">
    <w:name w:val="Caption."/>
    <w:basedOn w:val="Normal"/>
    <w:rsid w:val="00BD5BA2"/>
    <w:pPr>
      <w:spacing w:after="0" w:line="200" w:lineRule="atLeast"/>
      <w:jc w:val="center"/>
    </w:pPr>
    <w:rPr>
      <w:rFonts w:ascii="Trebuchet MS" w:eastAsia="Times New Roman" w:hAnsi="Trebuchet MS" w:cs="Times New Roman"/>
      <w:i/>
      <w:color w:val="auto"/>
      <w:kern w:val="28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mw218\AppData\Roaming\Microsoft\Templates\Event%20flyer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</Template>
  <TotalTime>3</TotalTime>
  <Pages>1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lmw218</dc:creator>
  <cp:keywords/>
  <dc:description/>
  <cp:lastModifiedBy>Wells, Linda</cp:lastModifiedBy>
  <cp:revision>4</cp:revision>
  <cp:lastPrinted>2017-04-03T19:56:00Z</cp:lastPrinted>
  <dcterms:created xsi:type="dcterms:W3CDTF">2017-04-05T19:25:00Z</dcterms:created>
  <dcterms:modified xsi:type="dcterms:W3CDTF">2017-04-05T21:15:00Z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